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284"/>
      </w:tblGrid>
      <w:tr w:rsidR="00526DC3" w:rsidTr="00A334E7">
        <w:trPr>
          <w:trHeight w:val="11227"/>
        </w:trPr>
        <w:tc>
          <w:tcPr>
            <w:tcW w:w="10284" w:type="dxa"/>
          </w:tcPr>
          <w:p w:rsidR="00526DC3" w:rsidRDefault="00526DC3"/>
          <w:p w:rsidR="00526DC3" w:rsidRPr="009F4839" w:rsidRDefault="00C31C03">
            <w:pPr>
              <w:rPr>
                <w:b/>
                <w:bCs/>
                <w:color w:val="A41921"/>
              </w:rPr>
            </w:pPr>
            <w:bookmarkStart w:id="0" w:name="_GoBack"/>
            <w:bookmarkEnd w:id="0"/>
            <w:r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13BAB83" wp14:editId="492F9C74">
                      <wp:simplePos x="0" y="0"/>
                      <wp:positionH relativeFrom="column">
                        <wp:posOffset>5551806</wp:posOffset>
                      </wp:positionH>
                      <wp:positionV relativeFrom="paragraph">
                        <wp:posOffset>2509520</wp:posOffset>
                      </wp:positionV>
                      <wp:extent cx="895350" cy="1038225"/>
                      <wp:effectExtent l="19050" t="19050" r="19050" b="28575"/>
                      <wp:wrapNone/>
                      <wp:docPr id="19" name="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1038225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1588" w:rsidRDefault="00431588" w:rsidP="00431588">
                                  <w:pPr>
                                    <w:jc w:val="center"/>
                                  </w:pPr>
                                  <w:r>
                                    <w:t>İdari İşler,</w:t>
                                  </w:r>
                                  <w:r w:rsidR="00C31C03">
                                    <w:t xml:space="preserve"> </w:t>
                                  </w:r>
                                  <w:r>
                                    <w:t>İhale İşleri ve Satın Alma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3BAB83" id="Dikdörtgen 19" o:spid="_x0000_s1026" style="position:absolute;margin-left:437.15pt;margin-top:197.6pt;width:70.5pt;height:8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" fillcolor="white [3201]" strokecolor="#2c60ab" strokeweight="2.25pt">
                      <v:textbox>
                        <w:txbxContent>
                          <w:p w:rsidR="00431588" w:rsidRDefault="00431588" w:rsidP="00431588">
                            <w:pPr>
                              <w:jc w:val="center"/>
                            </w:pPr>
                            <w:r>
                              <w:t>İdari İşler,</w:t>
                            </w:r>
                            <w:r w:rsidR="00C31C03">
                              <w:t xml:space="preserve"> </w:t>
                            </w:r>
                            <w:r>
                              <w:t>İhale İşleri ve Satın Alma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291DC24" wp14:editId="70B72E49">
                      <wp:simplePos x="0" y="0"/>
                      <wp:positionH relativeFrom="column">
                        <wp:posOffset>4570730</wp:posOffset>
                      </wp:positionH>
                      <wp:positionV relativeFrom="paragraph">
                        <wp:posOffset>2527935</wp:posOffset>
                      </wp:positionV>
                      <wp:extent cx="847725" cy="638175"/>
                      <wp:effectExtent l="19050" t="19050" r="28575" b="28575"/>
                      <wp:wrapNone/>
                      <wp:docPr id="18" name="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725" cy="638175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1588" w:rsidRDefault="00431588" w:rsidP="00431588">
                                  <w:pPr>
                                    <w:jc w:val="center"/>
                                  </w:pPr>
                                  <w:r>
                                    <w:t>Bakım Onarım ve Peyzaj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91DC24" id="Dikdörtgen 18" o:spid="_x0000_s1027" style="position:absolute;margin-left:359.9pt;margin-top:199.05pt;width:66.75pt;height:5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" fillcolor="white [3201]" strokecolor="#2c60ab" strokeweight="2.25pt">
                      <v:textbox>
                        <w:txbxContent>
                          <w:p w:rsidR="00431588" w:rsidRDefault="00431588" w:rsidP="00431588">
                            <w:pPr>
                              <w:jc w:val="center"/>
                            </w:pPr>
                            <w:r>
                              <w:t>Bakım Onarım ve Peyzaj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F4839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E77A539" wp14:editId="0F0A5B8B">
                      <wp:simplePos x="0" y="0"/>
                      <wp:positionH relativeFrom="column">
                        <wp:posOffset>4980305</wp:posOffset>
                      </wp:positionH>
                      <wp:positionV relativeFrom="paragraph">
                        <wp:posOffset>2176145</wp:posOffset>
                      </wp:positionV>
                      <wp:extent cx="571500" cy="333375"/>
                      <wp:effectExtent l="38100" t="19050" r="0" b="28575"/>
                      <wp:wrapNone/>
                      <wp:docPr id="15" name="Dirsek Bağlayıcısı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0" cy="333375"/>
                              </a:xfrm>
                              <a:prstGeom prst="bentConnector3">
                                <a:avLst>
                                  <a:gd name="adj1" fmla="val 100478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3F7CF9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15" o:spid="_x0000_s1026" type="#_x0000_t34" style="position:absolute;margin-left:392.15pt;margin-top:171.35pt;width:45pt;height:26.2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" adj="21703" strokecolor="#a41921" strokeweight="2.25pt"/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B66A330" wp14:editId="4B8F2B0C">
                      <wp:simplePos x="0" y="0"/>
                      <wp:positionH relativeFrom="column">
                        <wp:posOffset>5556250</wp:posOffset>
                      </wp:positionH>
                      <wp:positionV relativeFrom="paragraph">
                        <wp:posOffset>2179320</wp:posOffset>
                      </wp:positionV>
                      <wp:extent cx="733425" cy="314325"/>
                      <wp:effectExtent l="0" t="19050" r="28575" b="28575"/>
                      <wp:wrapNone/>
                      <wp:docPr id="17" name="Dirse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3425" cy="314325"/>
                              </a:xfrm>
                              <a:prstGeom prst="bentConnector3">
                                <a:avLst>
                                  <a:gd name="adj1" fmla="val 101220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F851A" id="Dirsek Bağlayıcısı 17" o:spid="_x0000_s1026" type="#_x0000_t34" style="position:absolute;margin-left:437.5pt;margin-top:171.6pt;width:57.75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" adj="21864" strokecolor="#a41921" strokeweight="2.25pt"/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E73578E" wp14:editId="39F2C784">
                      <wp:simplePos x="0" y="0"/>
                      <wp:positionH relativeFrom="column">
                        <wp:posOffset>5556250</wp:posOffset>
                      </wp:positionH>
                      <wp:positionV relativeFrom="paragraph">
                        <wp:posOffset>1807845</wp:posOffset>
                      </wp:positionV>
                      <wp:extent cx="266700" cy="371475"/>
                      <wp:effectExtent l="19050" t="19050" r="0" b="28575"/>
                      <wp:wrapNone/>
                      <wp:docPr id="16" name="Dirsek Bağlayıcısı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371475"/>
                              </a:xfrm>
                              <a:prstGeom prst="bentConnector3">
                                <a:avLst>
                                  <a:gd name="adj1" fmla="val 576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895C11" id="Dirsek Bağlayıcısı 16" o:spid="_x0000_s1026" type="#_x0000_t34" style="position:absolute;margin-left:437.5pt;margin-top:142.35pt;width:21pt;height:2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" adj="124" strokecolor="#a41921" strokeweight="2.25pt"/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1DCE021" wp14:editId="018F2F47">
                      <wp:simplePos x="0" y="0"/>
                      <wp:positionH relativeFrom="column">
                        <wp:posOffset>4799330</wp:posOffset>
                      </wp:positionH>
                      <wp:positionV relativeFrom="paragraph">
                        <wp:posOffset>1328420</wp:posOffset>
                      </wp:positionV>
                      <wp:extent cx="1552575" cy="476250"/>
                      <wp:effectExtent l="19050" t="19050" r="28575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476250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5C8F" w:rsidRDefault="00431588" w:rsidP="00705C8F">
                                  <w:pPr>
                                    <w:jc w:val="center"/>
                                  </w:pPr>
                                  <w:r>
                                    <w:t>İdari İşler Şube Müdürlüğü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DCE021" id="Dikdörtgen 12" o:spid="_x0000_s1028" style="position:absolute;margin-left:377.9pt;margin-top:104.6pt;width:122.25pt;height: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" fillcolor="white [3201]" strokecolor="#2c60ab" strokeweight="2.25pt">
                      <v:textbox>
                        <w:txbxContent>
                          <w:p w:rsidR="00705C8F" w:rsidRDefault="00431588" w:rsidP="00705C8F">
                            <w:pPr>
                              <w:jc w:val="center"/>
                            </w:pPr>
                            <w:r>
                              <w:t>İdari İşler Şube Müdürlüğü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156FBC" wp14:editId="6A6C814C">
                      <wp:simplePos x="0" y="0"/>
                      <wp:positionH relativeFrom="column">
                        <wp:posOffset>4065905</wp:posOffset>
                      </wp:positionH>
                      <wp:positionV relativeFrom="paragraph">
                        <wp:posOffset>842644</wp:posOffset>
                      </wp:positionV>
                      <wp:extent cx="1485900" cy="485775"/>
                      <wp:effectExtent l="0" t="19050" r="38100" b="28575"/>
                      <wp:wrapNone/>
                      <wp:docPr id="3" name="Dirse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85900" cy="485775"/>
                              </a:xfrm>
                              <a:prstGeom prst="bentConnector3">
                                <a:avLst>
                                  <a:gd name="adj1" fmla="val 101220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BEDA06" id="Dirsek Bağlayıcısı 3" o:spid="_x0000_s1026" type="#_x0000_t34" style="position:absolute;margin-left:320.15pt;margin-top:66.35pt;width:117pt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" adj="21864" strokecolor="#a41921" strokeweight="2.25pt"/>
                  </w:pict>
                </mc:Fallback>
              </mc:AlternateContent>
            </w:r>
            <w:r w:rsidR="00431588" w:rsidRPr="009F4839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FA92BAE" wp14:editId="77FDA1B3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899795</wp:posOffset>
                      </wp:positionV>
                      <wp:extent cx="1314450" cy="533400"/>
                      <wp:effectExtent l="38100" t="19050" r="0" b="19050"/>
                      <wp:wrapNone/>
                      <wp:docPr id="7" name="Dirse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14450" cy="533400"/>
                              </a:xfrm>
                              <a:prstGeom prst="bentConnector3">
                                <a:avLst>
                                  <a:gd name="adj1" fmla="val 100478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F36CC2" id="Dirsek Bağlayıcısı 7" o:spid="_x0000_s1026" type="#_x0000_t34" style="position:absolute;margin-left:56.9pt;margin-top:70.85pt;width:103.5pt;height:42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" adj="21703" strokecolor="#a41921" strokeweight="2.25pt"/>
                  </w:pict>
                </mc:Fallback>
              </mc:AlternateContent>
            </w:r>
            <w:r w:rsidR="00431588" w:rsidRPr="009F4839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315B05" wp14:editId="787DA68E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2299970</wp:posOffset>
                      </wp:positionV>
                      <wp:extent cx="571500" cy="552450"/>
                      <wp:effectExtent l="38100" t="19050" r="0" b="19050"/>
                      <wp:wrapNone/>
                      <wp:docPr id="5" name="Dirse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0" cy="552450"/>
                              </a:xfrm>
                              <a:prstGeom prst="bentConnector3">
                                <a:avLst>
                                  <a:gd name="adj1" fmla="val 100478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7852F3" id="Dirsek Bağlayıcısı 5" o:spid="_x0000_s1026" type="#_x0000_t34" style="position:absolute;margin-left:37.4pt;margin-top:181.1pt;width:45pt;height:43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" adj="21703" strokecolor="#a41921" strokeweight="2.25pt"/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76B8A54" wp14:editId="43A66BFE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2299970</wp:posOffset>
                      </wp:positionV>
                      <wp:extent cx="771525" cy="561975"/>
                      <wp:effectExtent l="0" t="19050" r="28575" b="28575"/>
                      <wp:wrapNone/>
                      <wp:docPr id="9" name="Dirsek Bağlayıcısı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525" cy="561975"/>
                              </a:xfrm>
                              <a:prstGeom prst="bentConnector3">
                                <a:avLst>
                                  <a:gd name="adj1" fmla="val 101220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5B5E80" id="Dirsek Bağlayıcısı 9" o:spid="_x0000_s1026" type="#_x0000_t34" style="position:absolute;margin-left:69.65pt;margin-top:181.1pt;width:60.75pt;height:4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" adj="21864" strokecolor="#a41921" strokeweight="2.25pt"/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289C0F2" wp14:editId="59BBDD4D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2861945</wp:posOffset>
                      </wp:positionV>
                      <wp:extent cx="1133475" cy="304800"/>
                      <wp:effectExtent l="19050" t="19050" r="28575" b="19050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304800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1588" w:rsidRDefault="00431588" w:rsidP="00431588">
                                  <w:pPr>
                                    <w:jc w:val="center"/>
                                  </w:pPr>
                                  <w:r>
                                    <w:t>Proje İşleri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89C0F2" id="Dikdörtgen 14" o:spid="_x0000_s1029" style="position:absolute;margin-left:89.15pt;margin-top:225.35pt;width:89.2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" fillcolor="white [3201]" strokecolor="#2c60ab" strokeweight="2.25pt">
                      <v:textbox>
                        <w:txbxContent>
                          <w:p w:rsidR="00431588" w:rsidRDefault="00431588" w:rsidP="00431588">
                            <w:pPr>
                              <w:jc w:val="center"/>
                            </w:pPr>
                            <w:r>
                              <w:t>Proje İşleri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725C790" wp14:editId="1F65AB1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2861945</wp:posOffset>
                      </wp:positionV>
                      <wp:extent cx="1047750" cy="304800"/>
                      <wp:effectExtent l="19050" t="19050" r="19050" b="19050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304800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1588" w:rsidRDefault="00431588" w:rsidP="00431588">
                                  <w:pPr>
                                    <w:jc w:val="center"/>
                                  </w:pPr>
                                  <w:r>
                                    <w:t>Kontrol İşleri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25C790" id="Dikdörtgen 13" o:spid="_x0000_s1030" style="position:absolute;margin-left:-5.35pt;margin-top:225.35pt;width:82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" fillcolor="white [3201]" strokecolor="#2c60ab" strokeweight="2.25pt">
                      <v:textbox>
                        <w:txbxContent>
                          <w:p w:rsidR="00431588" w:rsidRDefault="00431588" w:rsidP="00431588">
                            <w:pPr>
                              <w:jc w:val="center"/>
                            </w:pPr>
                            <w:r>
                              <w:t>Kontrol İşleri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A607728" wp14:editId="01C7F40E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1938020</wp:posOffset>
                      </wp:positionV>
                      <wp:extent cx="266700" cy="371475"/>
                      <wp:effectExtent l="19050" t="19050" r="0" b="28575"/>
                      <wp:wrapNone/>
                      <wp:docPr id="4" name="Dirse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371475"/>
                              </a:xfrm>
                              <a:prstGeom prst="bentConnector3">
                                <a:avLst>
                                  <a:gd name="adj1" fmla="val 576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65EB64" id="Dirsek Bağlayıcısı 4" o:spid="_x0000_s1026" type="#_x0000_t34" style="position:absolute;margin-left:68.15pt;margin-top:152.6pt;width:21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" adj="124" strokecolor="#a41921" strokeweight="2.25pt"/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EEA6B3D" wp14:editId="3220FF2C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1433195</wp:posOffset>
                      </wp:positionV>
                      <wp:extent cx="1552575" cy="485775"/>
                      <wp:effectExtent l="19050" t="19050" r="28575" b="285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485775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5C8F" w:rsidRDefault="00431588" w:rsidP="00705C8F">
                                  <w:pPr>
                                    <w:jc w:val="center"/>
                                  </w:pPr>
                                  <w:r>
                                    <w:t>Yapım İşleri Şube Müdürlüğü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EA6B3D" id="Dikdörtgen 6" o:spid="_x0000_s1031" style="position:absolute;margin-left:8.15pt;margin-top:112.85pt;width:122.2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" fillcolor="white [3201]" strokecolor="#2c60ab" strokeweight="2.25pt">
                      <v:textbox>
                        <w:txbxContent>
                          <w:p w:rsidR="00705C8F" w:rsidRDefault="00431588" w:rsidP="00705C8F">
                            <w:pPr>
                              <w:jc w:val="center"/>
                            </w:pPr>
                            <w:r>
                              <w:t>Yapım İşleri Şube Müdürlüğü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31588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6E9F6B4" wp14:editId="48AA2850">
                      <wp:simplePos x="0" y="0"/>
                      <wp:positionH relativeFrom="column">
                        <wp:posOffset>2208530</wp:posOffset>
                      </wp:positionH>
                      <wp:positionV relativeFrom="paragraph">
                        <wp:posOffset>99694</wp:posOffset>
                      </wp:positionV>
                      <wp:extent cx="1714500" cy="466725"/>
                      <wp:effectExtent l="0" t="0" r="19050" b="28575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466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A41921"/>
                              </a:solidFill>
                              <a:ln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05C8F" w:rsidRDefault="00431588" w:rsidP="00705C8F">
                                  <w:pPr>
                                    <w:jc w:val="center"/>
                                  </w:pPr>
                                  <w:r>
                                    <w:t>YAPI İŞLERİ VE TEKNİK DAİRE BAŞKANLIĞI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E9F6B4" id="Dikdörtgen 11" o:spid="_x0000_s1032" style="position:absolute;margin-left:173.9pt;margin-top:7.85pt;width:13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" fillcolor="#a41921" strokecolor="#a41921" strokeweight="1pt">
                      <v:textbox>
                        <w:txbxContent>
                          <w:p w:rsidR="00705C8F" w:rsidRDefault="00431588" w:rsidP="00705C8F">
                            <w:pPr>
                              <w:jc w:val="center"/>
                            </w:pPr>
                            <w:r>
                              <w:t>YAPI İŞLERİ VE TEKNİK DAİRE BAŞKANLIĞI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B2DB3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821BD13" wp14:editId="715F6149">
                      <wp:simplePos x="0" y="0"/>
                      <wp:positionH relativeFrom="column">
                        <wp:posOffset>3056255</wp:posOffset>
                      </wp:positionH>
                      <wp:positionV relativeFrom="paragraph">
                        <wp:posOffset>401682</wp:posOffset>
                      </wp:positionV>
                      <wp:extent cx="0" cy="337442"/>
                      <wp:effectExtent l="19050" t="0" r="19050" b="24765"/>
                      <wp:wrapNone/>
                      <wp:docPr id="10" name="Düz Bağlayıc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744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0D3DEB" id="Düz Bağlayıcı 10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0.65pt,31.65pt" to="240.65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" strokecolor="#a41921" strokeweight="2.25pt">
                      <v:stroke joinstyle="miter"/>
                    </v:line>
                  </w:pict>
                </mc:Fallback>
              </mc:AlternateContent>
            </w:r>
            <w:r w:rsidR="008B2DB3" w:rsidRPr="009F4839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324101F" wp14:editId="498B76F6">
                      <wp:simplePos x="0" y="0"/>
                      <wp:positionH relativeFrom="column">
                        <wp:posOffset>2037079</wp:posOffset>
                      </wp:positionH>
                      <wp:positionV relativeFrom="paragraph">
                        <wp:posOffset>737870</wp:posOffset>
                      </wp:positionV>
                      <wp:extent cx="2028825" cy="285750"/>
                      <wp:effectExtent l="19050" t="19050" r="28575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285750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F4839" w:rsidRPr="00D47F54" w:rsidRDefault="00431588" w:rsidP="009F4839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Daire Başkanı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24101F" id="Dikdörtgen 8" o:spid="_x0000_s1033" style="position:absolute;margin-left:160.4pt;margin-top:58.1pt;width:159.7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" fillcolor="white [3201]" strokecolor="#2c60ab" strokeweight="2.25pt">
                      <v:textbox>
                        <w:txbxContent>
                          <w:p w:rsidR="009F4839" w:rsidRPr="00D47F54" w:rsidRDefault="00431588" w:rsidP="009F483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Daire Başkanı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F36898" w:rsidRDefault="00F36898"/>
    <w:sectPr w:rsidR="00F36898" w:rsidSect="008B7A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454" w:bottom="45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820" w:rsidRDefault="00964820" w:rsidP="00BD3F84">
      <w:pPr>
        <w:spacing w:after="0" w:line="240" w:lineRule="auto"/>
      </w:pPr>
      <w:r>
        <w:separator/>
      </w:r>
    </w:p>
  </w:endnote>
  <w:endnote w:type="continuationSeparator" w:id="0">
    <w:p w:rsidR="00964820" w:rsidRDefault="00964820" w:rsidP="00BD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E7" w:rsidRDefault="00A334E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1E0" w:firstRow="1" w:lastRow="1" w:firstColumn="1" w:lastColumn="1" w:noHBand="0" w:noVBand="0"/>
    </w:tblPr>
    <w:tblGrid>
      <w:gridCol w:w="2999"/>
      <w:gridCol w:w="4606"/>
      <w:gridCol w:w="2683"/>
    </w:tblGrid>
    <w:tr w:rsidR="00285F6C" w:rsidTr="00B47FA6">
      <w:trPr>
        <w:trHeight w:val="340"/>
        <w:jc w:val="center"/>
      </w:trPr>
      <w:tc>
        <w:tcPr>
          <w:tcW w:w="3028" w:type="dxa"/>
          <w:tcBorders>
            <w:bottom w:val="single" w:sz="12" w:space="0" w:color="auto"/>
          </w:tcBorders>
          <w:vAlign w:val="center"/>
        </w:tcPr>
        <w:p w:rsidR="00285F6C" w:rsidRPr="00F91F41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HAZIRLAYAN</w:t>
          </w:r>
        </w:p>
      </w:tc>
      <w:tc>
        <w:tcPr>
          <w:tcW w:w="4678" w:type="dxa"/>
          <w:tcBorders>
            <w:bottom w:val="single" w:sz="12" w:space="0" w:color="auto"/>
          </w:tcBorders>
          <w:vAlign w:val="center"/>
        </w:tcPr>
        <w:p w:rsidR="00285F6C" w:rsidRPr="00C62AD8" w:rsidRDefault="00285F6C" w:rsidP="00285F6C">
          <w:pPr>
            <w:pStyle w:val="AltBilgi"/>
            <w:jc w:val="center"/>
            <w:rPr>
              <w:b/>
              <w:sz w:val="20"/>
              <w:szCs w:val="20"/>
            </w:rPr>
          </w:pPr>
          <w:r w:rsidRPr="00C62AD8">
            <w:rPr>
              <w:b/>
              <w:sz w:val="20"/>
              <w:szCs w:val="20"/>
            </w:rPr>
            <w:t>KONTROL EDEN</w:t>
          </w:r>
        </w:p>
      </w:tc>
      <w:tc>
        <w:tcPr>
          <w:tcW w:w="2713" w:type="dxa"/>
          <w:tcBorders>
            <w:bottom w:val="single" w:sz="12" w:space="0" w:color="auto"/>
          </w:tcBorders>
          <w:vAlign w:val="center"/>
        </w:tcPr>
        <w:p w:rsidR="00285F6C" w:rsidRPr="005F006B" w:rsidRDefault="00285F6C" w:rsidP="00285F6C">
          <w:pPr>
            <w:pStyle w:val="AltBilgi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ONAYLAYAN</w:t>
          </w:r>
        </w:p>
      </w:tc>
    </w:tr>
    <w:tr w:rsidR="00285F6C" w:rsidTr="00B47FA6">
      <w:trPr>
        <w:trHeight w:val="162"/>
        <w:jc w:val="center"/>
      </w:trPr>
      <w:tc>
        <w:tcPr>
          <w:tcW w:w="3028" w:type="dxa"/>
          <w:tcBorders>
            <w:bottom w:val="nil"/>
          </w:tcBorders>
          <w:vAlign w:val="center"/>
        </w:tcPr>
        <w:p w:rsidR="00285F6C" w:rsidRPr="00F91F41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b/>
              <w:sz w:val="20"/>
              <w:szCs w:val="20"/>
            </w:rPr>
          </w:pPr>
          <w:bookmarkStart w:id="1" w:name="eimzalidir"/>
          <w:bookmarkEnd w:id="1"/>
        </w:p>
      </w:tc>
      <w:tc>
        <w:tcPr>
          <w:tcW w:w="4678" w:type="dxa"/>
          <w:tcBorders>
            <w:bottom w:val="nil"/>
          </w:tcBorders>
          <w:vAlign w:val="center"/>
        </w:tcPr>
        <w:p w:rsidR="00285F6C" w:rsidRDefault="00285F6C" w:rsidP="00285F6C">
          <w:pPr>
            <w:pStyle w:val="AltBilgi"/>
            <w:jc w:val="center"/>
            <w:rPr>
              <w:sz w:val="20"/>
              <w:szCs w:val="20"/>
            </w:rPr>
          </w:pPr>
        </w:p>
      </w:tc>
      <w:tc>
        <w:tcPr>
          <w:tcW w:w="2713" w:type="dxa"/>
          <w:tcBorders>
            <w:bottom w:val="nil"/>
          </w:tcBorders>
          <w:vAlign w:val="center"/>
        </w:tcPr>
        <w:p w:rsidR="00285F6C" w:rsidRPr="005F006B" w:rsidRDefault="00285F6C" w:rsidP="00285F6C">
          <w:pPr>
            <w:pStyle w:val="AltBilgi"/>
            <w:jc w:val="center"/>
            <w:rPr>
              <w:b/>
              <w:sz w:val="20"/>
              <w:szCs w:val="20"/>
            </w:rPr>
          </w:pPr>
        </w:p>
      </w:tc>
    </w:tr>
    <w:tr w:rsidR="00285F6C" w:rsidTr="00B47FA6">
      <w:trPr>
        <w:trHeight w:val="454"/>
        <w:jc w:val="center"/>
      </w:trPr>
      <w:tc>
        <w:tcPr>
          <w:tcW w:w="3028" w:type="dxa"/>
          <w:tcBorders>
            <w:top w:val="nil"/>
          </w:tcBorders>
          <w:vAlign w:val="center"/>
        </w:tcPr>
        <w:p w:rsidR="00285F6C" w:rsidRPr="00B909D0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hazirlayanimza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85F6C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  <w:p w:rsidR="00285F6C" w:rsidRPr="00B909D0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  <w:p w:rsidR="00285F6C" w:rsidRPr="00B909D0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</w:tc>
      <w:tc>
        <w:tcPr>
          <w:tcW w:w="4678" w:type="dxa"/>
          <w:tcBorders>
            <w:top w:val="nil"/>
          </w:tcBorders>
          <w:vAlign w:val="center"/>
        </w:tcPr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kontroledenimza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  <w:p w:rsidR="00285F6C" w:rsidRPr="00B909D0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</w:tc>
      <w:tc>
        <w:tcPr>
          <w:tcW w:w="2713" w:type="dxa"/>
          <w:tcBorders>
            <w:top w:val="nil"/>
          </w:tcBorders>
          <w:vAlign w:val="center"/>
        </w:tcPr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onaylayanimza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  <w:p w:rsidR="00285F6C" w:rsidRPr="00B909D0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</w:tc>
    </w:tr>
  </w:tbl>
  <w:p w:rsidR="00F0546F" w:rsidRDefault="00F0546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E7" w:rsidRDefault="00A334E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820" w:rsidRDefault="00964820" w:rsidP="00BD3F84">
      <w:pPr>
        <w:spacing w:after="0" w:line="240" w:lineRule="auto"/>
      </w:pPr>
      <w:r>
        <w:separator/>
      </w:r>
    </w:p>
  </w:footnote>
  <w:footnote w:type="continuationSeparator" w:id="0">
    <w:p w:rsidR="00964820" w:rsidRDefault="00964820" w:rsidP="00BD3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E7" w:rsidRDefault="00A334E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2"/>
      <w:gridCol w:w="5391"/>
      <w:gridCol w:w="2607"/>
    </w:tblGrid>
    <w:tr w:rsidR="008C609F" w:rsidRPr="008C609F" w:rsidTr="008C609F">
      <w:trPr>
        <w:trHeight w:val="1124"/>
      </w:trPr>
      <w:tc>
        <w:tcPr>
          <w:tcW w:w="212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8C609F" w:rsidRDefault="008C609F" w:rsidP="008C609F">
          <w:pPr>
            <w:spacing w:after="0" w:line="240" w:lineRule="auto"/>
            <w:ind w:left="214" w:hanging="214"/>
            <w:rPr>
              <w:rFonts w:ascii="Calibri" w:eastAsia="Calibri" w:hAnsi="Calibri" w:cs="Times New Roman"/>
              <w:noProof/>
              <w:lang w:eastAsia="tr-TR"/>
            </w:rPr>
          </w:pPr>
          <w:r w:rsidRPr="008C609F">
            <w:rPr>
              <w:rFonts w:ascii="Calibri" w:eastAsia="Calibri" w:hAnsi="Calibri" w:cs="Times New Roman"/>
              <w:noProof/>
              <w:lang w:eastAsia="tr-TR"/>
            </w:rPr>
            <w:drawing>
              <wp:anchor distT="0" distB="0" distL="114300" distR="114300" simplePos="0" relativeHeight="251659264" behindDoc="0" locked="0" layoutInCell="1" allowOverlap="1" wp14:anchorId="7AF8DD08" wp14:editId="3844646F">
                <wp:simplePos x="0" y="0"/>
                <wp:positionH relativeFrom="column">
                  <wp:posOffset>203835</wp:posOffset>
                </wp:positionH>
                <wp:positionV relativeFrom="paragraph">
                  <wp:posOffset>-437515</wp:posOffset>
                </wp:positionV>
                <wp:extent cx="743585" cy="754380"/>
                <wp:effectExtent l="0" t="0" r="0" b="7620"/>
                <wp:wrapNone/>
                <wp:docPr id="2" name="Resim 5" descr="https://kid.trabzon.edu.tr/Share/8347A1FB6B6E98BCF1810516920C47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5" descr="https://kid.trabzon.edu.tr/Share/8347A1FB6B6E98BCF1810516920C47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3585" cy="7543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8C609F">
            <w:rPr>
              <w:rFonts w:ascii="Calibri" w:eastAsia="Times New Roman" w:hAnsi="Calibri" w:cs="Times New Roman"/>
              <w:color w:val="000000"/>
              <w:lang w:eastAsia="tr-TR"/>
            </w:rPr>
            <w:t> </w:t>
          </w:r>
        </w:p>
      </w:tc>
      <w:tc>
        <w:tcPr>
          <w:tcW w:w="53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5B6AF6" w:rsidRDefault="008C609F" w:rsidP="008C609F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5B6AF6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 xml:space="preserve">T.C. </w:t>
          </w:r>
        </w:p>
        <w:p w:rsidR="008C609F" w:rsidRPr="005B6AF6" w:rsidRDefault="008C609F" w:rsidP="008C609F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5B6AF6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TRABZON ÜNİVERSİTESİ</w:t>
          </w:r>
        </w:p>
        <w:p w:rsidR="008C609F" w:rsidRPr="005B6AF6" w:rsidRDefault="00C37471" w:rsidP="008C609F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[@</w:t>
          </w:r>
          <w:proofErr w:type="spellStart"/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birimadi</w:t>
          </w:r>
          <w:proofErr w:type="spellEnd"/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]</w:t>
          </w: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C609F" w:rsidRPr="008C609F" w:rsidRDefault="008C609F" w:rsidP="008C609F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</w:p>
      </w:tc>
    </w:tr>
    <w:tr w:rsidR="008C609F" w:rsidRPr="008C609F" w:rsidTr="008C609F">
      <w:trPr>
        <w:trHeight w:val="2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Calibri" w:hAnsi="Calibri" w:cs="Times New Roman"/>
              <w:noProof/>
              <w:lang w:eastAsia="tr-TR"/>
            </w:rPr>
          </w:pPr>
        </w:p>
      </w:tc>
      <w:tc>
        <w:tcPr>
          <w:tcW w:w="539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5B6AF6" w:rsidRDefault="00C37471" w:rsidP="008C609F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[@</w:t>
          </w:r>
          <w:proofErr w:type="spellStart"/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dokumanadi</w:t>
          </w:r>
          <w:proofErr w:type="spellEnd"/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]</w:t>
          </w: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8C609F" w:rsidRDefault="008C609F" w:rsidP="008C609F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Doküman No: </w:t>
          </w:r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</w:t>
          </w:r>
          <w:proofErr w:type="spellStart"/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dokumanno</w:t>
          </w:r>
          <w:proofErr w:type="spellEnd"/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]</w:t>
          </w:r>
        </w:p>
      </w:tc>
    </w:tr>
    <w:tr w:rsidR="008C609F" w:rsidRPr="008C609F" w:rsidTr="008C609F">
      <w:trPr>
        <w:trHeight w:val="2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Calibri" w:hAnsi="Calibri" w:cs="Times New Roman"/>
              <w:noProof/>
              <w:lang w:eastAsia="tr-TR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Times New Roman" w:hAnsi="Calibri" w:cs="Times New Roman"/>
              <w:b/>
              <w:bCs/>
              <w:lang w:eastAsia="tr-TR"/>
            </w:rPr>
          </w:pP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8C609F" w:rsidRDefault="008C609F" w:rsidP="008C609F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İlk Yayın Tarihi: </w:t>
          </w:r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</w:t>
          </w:r>
          <w:proofErr w:type="spellStart"/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yayintar</w:t>
          </w:r>
          <w:proofErr w:type="spellEnd"/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]</w:t>
          </w:r>
        </w:p>
      </w:tc>
    </w:tr>
    <w:tr w:rsidR="008C609F" w:rsidRPr="008C609F" w:rsidTr="008C609F">
      <w:trPr>
        <w:trHeight w:val="2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Calibri" w:hAnsi="Calibri" w:cs="Times New Roman"/>
              <w:noProof/>
              <w:lang w:eastAsia="tr-TR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Times New Roman" w:hAnsi="Calibri" w:cs="Times New Roman"/>
              <w:b/>
              <w:bCs/>
              <w:lang w:eastAsia="tr-TR"/>
            </w:rPr>
          </w:pP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8C609F" w:rsidRDefault="008C609F" w:rsidP="008C609F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proofErr w:type="spellStart"/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Rev</w:t>
          </w:r>
          <w:proofErr w:type="spellEnd"/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. No/Tar</w:t>
          </w:r>
          <w:proofErr w:type="gramStart"/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.:</w:t>
          </w:r>
          <w:proofErr w:type="gramEnd"/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</w:t>
          </w:r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[@revizyon]</w:t>
          </w:r>
        </w:p>
      </w:tc>
    </w:tr>
    <w:tr w:rsidR="008C609F" w:rsidRPr="008C609F" w:rsidTr="008C609F">
      <w:trPr>
        <w:trHeight w:val="12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Calibri" w:hAnsi="Calibri" w:cs="Times New Roman"/>
              <w:noProof/>
              <w:lang w:eastAsia="tr-TR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Times New Roman" w:hAnsi="Calibri" w:cs="Times New Roman"/>
              <w:b/>
              <w:bCs/>
              <w:lang w:eastAsia="tr-TR"/>
            </w:rPr>
          </w:pP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A334E7" w:rsidRDefault="00A334E7" w:rsidP="008C609F">
          <w:pPr>
            <w:spacing w:after="0" w:line="240" w:lineRule="auto"/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</w:pP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Sayfa</w:t>
          </w:r>
          <w:r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: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begin"/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instrText>PAGE  \* Arabic  \* MERGEFORMAT</w:instrTex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separate"/>
          </w:r>
          <w:r w:rsidR="00893E26">
            <w:rPr>
              <w:rFonts w:ascii="Times New Roman" w:eastAsia="Times New Roman" w:hAnsi="Times New Roman" w:cs="Times New Roman"/>
              <w:bCs/>
              <w:noProof/>
              <w:color w:val="000000"/>
              <w:sz w:val="20"/>
              <w:szCs w:val="20"/>
              <w:lang w:eastAsia="tr-TR"/>
            </w:rPr>
            <w:t>1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end"/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/ 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begin"/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instrText>NUMPAGES  \* Arabic  \* MERGEFORMAT</w:instrTex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separate"/>
          </w:r>
          <w:r w:rsidR="00893E26">
            <w:rPr>
              <w:rFonts w:ascii="Times New Roman" w:eastAsia="Times New Roman" w:hAnsi="Times New Roman" w:cs="Times New Roman"/>
              <w:bCs/>
              <w:noProof/>
              <w:color w:val="000000"/>
              <w:sz w:val="20"/>
              <w:szCs w:val="20"/>
              <w:lang w:eastAsia="tr-TR"/>
            </w:rPr>
            <w:t>1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end"/>
          </w:r>
        </w:p>
      </w:tc>
    </w:tr>
  </w:tbl>
  <w:p w:rsidR="00BD3F84" w:rsidRDefault="00BD3F84" w:rsidP="00A6100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E7" w:rsidRDefault="00A334E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D4CCE"/>
    <w:multiLevelType w:val="hybridMultilevel"/>
    <w:tmpl w:val="9C0E325E"/>
    <w:lvl w:ilvl="0" w:tplc="041F0011">
      <w:start w:val="1"/>
      <w:numFmt w:val="decimal"/>
      <w:lvlText w:val="%1)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2FC95DFC"/>
    <w:multiLevelType w:val="hybridMultilevel"/>
    <w:tmpl w:val="B71EAA0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136C4"/>
    <w:multiLevelType w:val="hybridMultilevel"/>
    <w:tmpl w:val="69EAB4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6026B"/>
    <w:multiLevelType w:val="hybridMultilevel"/>
    <w:tmpl w:val="E2DCAA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A7442"/>
    <w:multiLevelType w:val="hybridMultilevel"/>
    <w:tmpl w:val="3F5AAC3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588"/>
    <w:rsid w:val="000A5923"/>
    <w:rsid w:val="000B41F3"/>
    <w:rsid w:val="000C47FF"/>
    <w:rsid w:val="00102F0E"/>
    <w:rsid w:val="0018767F"/>
    <w:rsid w:val="00197F91"/>
    <w:rsid w:val="001B4480"/>
    <w:rsid w:val="001C15E4"/>
    <w:rsid w:val="001D7B32"/>
    <w:rsid w:val="001E288E"/>
    <w:rsid w:val="001F7C3C"/>
    <w:rsid w:val="0023639D"/>
    <w:rsid w:val="002523E2"/>
    <w:rsid w:val="00285F6C"/>
    <w:rsid w:val="00286AFB"/>
    <w:rsid w:val="00297D89"/>
    <w:rsid w:val="002D1A64"/>
    <w:rsid w:val="003179FF"/>
    <w:rsid w:val="003355E8"/>
    <w:rsid w:val="00340E75"/>
    <w:rsid w:val="003B5A8A"/>
    <w:rsid w:val="00403207"/>
    <w:rsid w:val="00431588"/>
    <w:rsid w:val="00432F6F"/>
    <w:rsid w:val="00444A5F"/>
    <w:rsid w:val="004B5D47"/>
    <w:rsid w:val="004C04B8"/>
    <w:rsid w:val="004F4CD4"/>
    <w:rsid w:val="005012FB"/>
    <w:rsid w:val="00526DC3"/>
    <w:rsid w:val="005437F6"/>
    <w:rsid w:val="005B6AF6"/>
    <w:rsid w:val="005C169B"/>
    <w:rsid w:val="006050B6"/>
    <w:rsid w:val="00651E55"/>
    <w:rsid w:val="00656B59"/>
    <w:rsid w:val="006B1381"/>
    <w:rsid w:val="006D4D1A"/>
    <w:rsid w:val="00705C8F"/>
    <w:rsid w:val="007401AE"/>
    <w:rsid w:val="007A1EF2"/>
    <w:rsid w:val="007D37B3"/>
    <w:rsid w:val="007F05D2"/>
    <w:rsid w:val="00852200"/>
    <w:rsid w:val="00864604"/>
    <w:rsid w:val="00893E26"/>
    <w:rsid w:val="008A692D"/>
    <w:rsid w:val="008B2DB3"/>
    <w:rsid w:val="008B7A75"/>
    <w:rsid w:val="008C609F"/>
    <w:rsid w:val="008D0922"/>
    <w:rsid w:val="009237B7"/>
    <w:rsid w:val="0095303E"/>
    <w:rsid w:val="00957900"/>
    <w:rsid w:val="00964820"/>
    <w:rsid w:val="009C10F5"/>
    <w:rsid w:val="009D20DA"/>
    <w:rsid w:val="009F14F7"/>
    <w:rsid w:val="009F4839"/>
    <w:rsid w:val="00A01DE8"/>
    <w:rsid w:val="00A20ABB"/>
    <w:rsid w:val="00A334E7"/>
    <w:rsid w:val="00A61006"/>
    <w:rsid w:val="00A61A71"/>
    <w:rsid w:val="00AB2D78"/>
    <w:rsid w:val="00B16670"/>
    <w:rsid w:val="00B76C45"/>
    <w:rsid w:val="00B910EC"/>
    <w:rsid w:val="00B9611A"/>
    <w:rsid w:val="00BC084F"/>
    <w:rsid w:val="00BD3F84"/>
    <w:rsid w:val="00BE29F1"/>
    <w:rsid w:val="00C05DE0"/>
    <w:rsid w:val="00C31C03"/>
    <w:rsid w:val="00C37471"/>
    <w:rsid w:val="00C64DA0"/>
    <w:rsid w:val="00C87347"/>
    <w:rsid w:val="00CA5449"/>
    <w:rsid w:val="00CC6336"/>
    <w:rsid w:val="00CE570F"/>
    <w:rsid w:val="00D13975"/>
    <w:rsid w:val="00D47F54"/>
    <w:rsid w:val="00DB032C"/>
    <w:rsid w:val="00E02603"/>
    <w:rsid w:val="00E04D10"/>
    <w:rsid w:val="00E11298"/>
    <w:rsid w:val="00E148E2"/>
    <w:rsid w:val="00E30669"/>
    <w:rsid w:val="00E373F9"/>
    <w:rsid w:val="00E50B28"/>
    <w:rsid w:val="00E66350"/>
    <w:rsid w:val="00F0546F"/>
    <w:rsid w:val="00F175DB"/>
    <w:rsid w:val="00F22910"/>
    <w:rsid w:val="00F36898"/>
    <w:rsid w:val="00F83273"/>
    <w:rsid w:val="00FB574C"/>
    <w:rsid w:val="00FD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38F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D3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D3F84"/>
  </w:style>
  <w:style w:type="paragraph" w:styleId="AltBilgi">
    <w:name w:val="footer"/>
    <w:basedOn w:val="Normal"/>
    <w:link w:val="AltBilgiChar"/>
    <w:uiPriority w:val="99"/>
    <w:unhideWhenUsed/>
    <w:rsid w:val="00BD3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D3F84"/>
  </w:style>
  <w:style w:type="table" w:styleId="TabloKlavuzu">
    <w:name w:val="Table Grid"/>
    <w:basedOn w:val="NormalTablo"/>
    <w:uiPriority w:val="39"/>
    <w:rsid w:val="00197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97F91"/>
    <w:pPr>
      <w:ind w:left="720"/>
      <w:contextualSpacing/>
    </w:pPr>
  </w:style>
  <w:style w:type="table" w:styleId="DzTablo4">
    <w:name w:val="Plain Table 4"/>
    <w:basedOn w:val="NormalTablo"/>
    <w:uiPriority w:val="44"/>
    <w:rsid w:val="00F0546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DzTablo41">
    <w:name w:val="Düz Tablo 41"/>
    <w:basedOn w:val="NormalTablo"/>
    <w:next w:val="DzTablo4"/>
    <w:uiPriority w:val="44"/>
    <w:rsid w:val="00E50B28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2933A-60B6-44B4-9A35-C471EF0A7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Organizasyon Şeması </Template>
  <TotalTime>19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Trabzon Üniversitesi</dc:creator>
  <cp:keywords/>
  <dc:description/>
  <cp:lastModifiedBy>Trabzon Üniversitesi</cp:lastModifiedBy>
  <cp:revision>2</cp:revision>
  <dcterms:created xsi:type="dcterms:W3CDTF">2026-08-19T10:45:00Z</dcterms:created>
  <dcterms:modified xsi:type="dcterms:W3CDTF">2026-08-19T11:04:00Z</dcterms:modified>
</cp:coreProperties>
</file>